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A7B" w:rsidRDefault="00DE5A7B" w:rsidP="00DE5A7B">
      <w:pPr>
        <w:jc w:val="center"/>
      </w:pPr>
    </w:p>
    <w:p w:rsidR="00DE5A7B" w:rsidRDefault="00DE5A7B" w:rsidP="00DE5A7B">
      <w:pPr>
        <w:jc w:val="center"/>
      </w:pPr>
    </w:p>
    <w:p w:rsidR="00DE5A7B" w:rsidRDefault="00DE5A7B" w:rsidP="00DE5A7B">
      <w:pPr>
        <w:jc w:val="center"/>
      </w:pPr>
    </w:p>
    <w:p w:rsidR="00DE5A7B" w:rsidRPr="00DE5A7B" w:rsidRDefault="00DE5A7B" w:rsidP="00DE5A7B">
      <w:pPr>
        <w:jc w:val="center"/>
        <w:rPr>
          <w:b/>
        </w:rPr>
      </w:pPr>
      <w:r w:rsidRPr="00DE5A7B">
        <w:rPr>
          <w:b/>
        </w:rPr>
        <w:t>Interested Job Position</w:t>
      </w:r>
    </w:p>
    <w:p w:rsidR="00DE5A7B" w:rsidRDefault="00DE5A7B" w:rsidP="00DE5A7B">
      <w:pPr>
        <w:jc w:val="center"/>
      </w:pPr>
    </w:p>
    <w:p w:rsidR="00B80212" w:rsidRDefault="00B80212" w:rsidP="00DE5A7B">
      <w:pPr>
        <w:jc w:val="center"/>
      </w:pPr>
    </w:p>
    <w:p w:rsidR="00B80212" w:rsidRPr="00DE5A7B" w:rsidRDefault="00B80212" w:rsidP="00DE5A7B">
      <w:pPr>
        <w:jc w:val="center"/>
      </w:pPr>
    </w:p>
    <w:p w:rsidR="00DE5A7B" w:rsidRDefault="00DE5A7B" w:rsidP="00DE5A7B">
      <w:pPr>
        <w:jc w:val="center"/>
      </w:pPr>
      <w:r>
        <w:t>Name</w:t>
      </w:r>
    </w:p>
    <w:p w:rsidR="00DE5A7B" w:rsidRDefault="00DE5A7B" w:rsidP="00DE5A7B">
      <w:pPr>
        <w:jc w:val="center"/>
      </w:pPr>
      <w:r>
        <w:t>Institutional Affiliations</w:t>
      </w:r>
    </w:p>
    <w:p w:rsidR="00DE5A7B" w:rsidRDefault="00DE5A7B" w:rsidP="00DE5A7B">
      <w:pPr>
        <w:jc w:val="center"/>
      </w:pPr>
      <w:r>
        <w:t>Course</w:t>
      </w:r>
    </w:p>
    <w:p w:rsidR="00DE5A7B" w:rsidRDefault="00DE5A7B" w:rsidP="00DE5A7B">
      <w:pPr>
        <w:jc w:val="center"/>
      </w:pPr>
      <w:r>
        <w:t>Professor</w:t>
      </w:r>
    </w:p>
    <w:p w:rsidR="00DE5A7B" w:rsidRDefault="00DE5A7B" w:rsidP="00DE5A7B">
      <w:pPr>
        <w:jc w:val="center"/>
      </w:pPr>
      <w:r>
        <w:t>Date</w:t>
      </w:r>
    </w:p>
    <w:p w:rsidR="00DE5A7B" w:rsidRDefault="00DE5A7B">
      <w:r>
        <w:br w:type="page"/>
      </w:r>
    </w:p>
    <w:p w:rsidR="00E94641" w:rsidRPr="00B80212" w:rsidRDefault="00B9162E" w:rsidP="00DE5A7B">
      <w:pPr>
        <w:jc w:val="center"/>
        <w:rPr>
          <w:b/>
        </w:rPr>
      </w:pPr>
      <w:r w:rsidRPr="00B80212">
        <w:rPr>
          <w:b/>
        </w:rPr>
        <w:lastRenderedPageBreak/>
        <w:t>Interested Job Position</w:t>
      </w:r>
    </w:p>
    <w:p w:rsidR="00B9162E" w:rsidRDefault="00B9162E" w:rsidP="00A82543">
      <w:pPr>
        <w:ind w:firstLine="720"/>
      </w:pPr>
      <w:r>
        <w:t xml:space="preserve">Operations management has several job </w:t>
      </w:r>
      <w:bookmarkStart w:id="0" w:name="_GoBack"/>
      <w:bookmarkEnd w:id="0"/>
      <w:r w:rsidR="00B80212">
        <w:t>positions</w:t>
      </w:r>
      <w:r>
        <w:t xml:space="preserve"> that relevant students may qualify for. Amongst them, I am mostly interested in </w:t>
      </w:r>
      <w:r w:rsidRPr="00B9162E">
        <w:t>Inventory Control Technician</w:t>
      </w:r>
      <w:r>
        <w:t xml:space="preserve">, Business Analyst, Operations Supervisor </w:t>
      </w:r>
      <w:r w:rsidR="00A82543">
        <w:t>and Area Manager</w:t>
      </w:r>
      <w:r>
        <w:t xml:space="preserve"> in Maintenance</w:t>
      </w:r>
      <w:r w:rsidR="00A82543">
        <w:t>. I will outline their requirement in different companies and then do a gap analysis of one of my most interest position in this discussion.</w:t>
      </w:r>
    </w:p>
    <w:p w:rsidR="004B3241" w:rsidRPr="00DE5A7B" w:rsidRDefault="004B3241" w:rsidP="00A82543">
      <w:pPr>
        <w:ind w:firstLine="720"/>
        <w:rPr>
          <w:i/>
        </w:rPr>
      </w:pPr>
      <w:r w:rsidRPr="00DE5A7B">
        <w:rPr>
          <w:i/>
        </w:rPr>
        <w:t>Position 1: Support Business Analyst in Apple</w:t>
      </w:r>
    </w:p>
    <w:p w:rsidR="004B3241" w:rsidRDefault="004B3241" w:rsidP="004B3241">
      <w:pPr>
        <w:ind w:firstLine="720"/>
      </w:pPr>
      <w:r>
        <w:t>This vacant is open in Apple company and some of its requirement are as follows. A Minimum experience of 5 years and competent in SQL, Tableau and Lean Six Sigma. The applicant should also have extensive analysis and statistical analytics knowledge, high degrees of expertise, energy and urgent need. Lastly an applicant should</w:t>
      </w:r>
      <w:r w:rsidR="00293B3C">
        <w:t xml:space="preserve"> be able to w</w:t>
      </w:r>
      <w:r>
        <w:t>ork together with a positive attitude, a strong sense of empathy and decision-making ability</w:t>
      </w:r>
      <w:r w:rsidR="00377F36">
        <w:t xml:space="preserve"> </w:t>
      </w:r>
      <w:r w:rsidR="00377F36">
        <w:fldChar w:fldCharType="begin"/>
      </w:r>
      <w:r w:rsidR="00377F36">
        <w:instrText xml:space="preserve"> ADDIN ZOTERO_ITEM CSL_CITATION {"citationID":"sh30tl0B","properties":{"formattedCitation":"({\\i{}Apple Support Business Analyst - Jobs at Apple}, n.d.)","plainCitation":"(Apple Support Business Analyst - Jobs at Apple, n.d.)","noteIndex":0},"citationItems":[{"id":1580,"uris":["http://zotero.org/users/local/v2GNSyVw/items/F9BEI74Q"],"uri":["http://zotero.org/users/local/v2GNSyVw/items/F9BEI74Q"],"itemData":{"id":1580,"type":"webpage","abstract":"Apply for a Apple Support Business Analyst job at Apple. Read about the role and find out if it’s right for you.","language":"en-US","title":"Apple Support Business Analyst - Jobs at Apple","URL":"https://jobs.apple.com/en-us/details/200192723/apple-support-business-analyst","accessed":{"date-parts":[["2021",1,20]]}}}],"schema":"https://github.com/citation-style-language/schema/raw/master/csl-citation.json"} </w:instrText>
      </w:r>
      <w:r w:rsidR="00377F36">
        <w:fldChar w:fldCharType="separate"/>
      </w:r>
      <w:r w:rsidR="00377F36" w:rsidRPr="00377F36">
        <w:rPr>
          <w:rFonts w:ascii="Times New Roman" w:hAnsi="Times New Roman"/>
        </w:rPr>
        <w:t>(</w:t>
      </w:r>
      <w:r w:rsidR="00377F36" w:rsidRPr="00377F36">
        <w:rPr>
          <w:rFonts w:ascii="Times New Roman" w:hAnsi="Times New Roman"/>
          <w:i/>
          <w:iCs/>
        </w:rPr>
        <w:t>Apple Support Business Analyst - Jobs at Apple</w:t>
      </w:r>
      <w:r w:rsidR="00377F36" w:rsidRPr="00377F36">
        <w:rPr>
          <w:rFonts w:ascii="Times New Roman" w:hAnsi="Times New Roman"/>
        </w:rPr>
        <w:t>, n.d.)</w:t>
      </w:r>
      <w:r w:rsidR="00377F36">
        <w:fldChar w:fldCharType="end"/>
      </w:r>
      <w:r w:rsidR="00293B3C">
        <w:t>.</w:t>
      </w:r>
    </w:p>
    <w:p w:rsidR="00293B3C" w:rsidRPr="00DE5A7B" w:rsidRDefault="00293B3C" w:rsidP="00293B3C">
      <w:pPr>
        <w:ind w:firstLine="720"/>
        <w:rPr>
          <w:i/>
        </w:rPr>
      </w:pPr>
      <w:r w:rsidRPr="00DE5A7B">
        <w:rPr>
          <w:i/>
        </w:rPr>
        <w:t>Position 2: Operations Supervisor in Amazon</w:t>
      </w:r>
    </w:p>
    <w:p w:rsidR="00293B3C" w:rsidRDefault="00293B3C" w:rsidP="00293B3C">
      <w:pPr>
        <w:ind w:firstLine="720"/>
      </w:pPr>
      <w:r>
        <w:t>An applicant in this position should meet the following requirements. An outstanding written and verbal skills, GCSE, grade C and above, in </w:t>
      </w:r>
      <w:proofErr w:type="spellStart"/>
      <w:r>
        <w:t>Maths</w:t>
      </w:r>
      <w:proofErr w:type="spellEnd"/>
      <w:r>
        <w:t xml:space="preserve"> and English, meets or surpasses the production targets of the Departments and have proven issue resolution and interpretation capabilities. Also, the applicant should have desire to build and gain new knowledge, counseling and mentoring experience of competent individuals and be able to perform several long-term and short-term activities in a swift and uncertain environment</w:t>
      </w:r>
      <w:r w:rsidR="00377F36">
        <w:t xml:space="preserve"> </w:t>
      </w:r>
      <w:r w:rsidR="00377F36">
        <w:fldChar w:fldCharType="begin"/>
      </w:r>
      <w:r w:rsidR="00377F36">
        <w:instrText xml:space="preserve"> ADDIN ZOTERO_ITEM CSL_CITATION {"citationID":"iqwSRsr6","properties":{"formattedCitation":"({\\i{}Amazon Job Vacancies}, n.d.)","plainCitation":"(Amazon Job Vacancies, n.d.)","noteIndex":0},"citationItems":[{"id":1584,"uris":["http://zotero.org/users/local/v2GNSyVw/items/ZU46SECE"],"uri":["http://zotero.org/users/local/v2GNSyVw/items/ZU46SECE"],"itemData":{"id":1584,"type":"webpage","title":"amazon job vacancies","URL":"https://www.google.com/search?q=amazon+job+vacancies&amp;oq=amazon+job+vacca&amp;aqs=chrome.1.69i57j0i10l2j0i10i395l5.19253j1j4&amp;sourceid=chrome&amp;ie=UTF-8&amp;ibp=htl;jobs&amp;sa=X&amp;ved=2ahUKEwjdiLr-xaruAhWR3OAKHWqoDF8Qkd0GMAJ6BAgGEAE#fpstate=tldetail&amp;htivrt=jobs&amp;htiq=amazon+job+vacancies&amp;htidocid=pVIfJ0Fu_orGqLtoAAAAAA%3D%3D&amp;sxsrf=ALeKk02ok2w-yg5y4Zh8vwDWOXt_XTeUyg:1611146919322","accessed":{"date-parts":[["2021",1,20]]}}}],"schema":"https://github.com/citation-style-language/schema/raw/master/csl-citation.json"} </w:instrText>
      </w:r>
      <w:r w:rsidR="00377F36">
        <w:fldChar w:fldCharType="separate"/>
      </w:r>
      <w:r w:rsidR="00377F36" w:rsidRPr="00377F36">
        <w:rPr>
          <w:rFonts w:ascii="Times New Roman" w:hAnsi="Times New Roman"/>
        </w:rPr>
        <w:t>(</w:t>
      </w:r>
      <w:r w:rsidR="00377F36" w:rsidRPr="00377F36">
        <w:rPr>
          <w:rFonts w:ascii="Times New Roman" w:hAnsi="Times New Roman"/>
          <w:i/>
          <w:iCs/>
        </w:rPr>
        <w:t>Amazon Job Vacancies</w:t>
      </w:r>
      <w:r w:rsidR="00377F36" w:rsidRPr="00377F36">
        <w:rPr>
          <w:rFonts w:ascii="Times New Roman" w:hAnsi="Times New Roman"/>
        </w:rPr>
        <w:t>, n.d.)</w:t>
      </w:r>
      <w:r w:rsidR="00377F36">
        <w:fldChar w:fldCharType="end"/>
      </w:r>
      <w:r>
        <w:t>.</w:t>
      </w:r>
    </w:p>
    <w:p w:rsidR="00FD60EF" w:rsidRPr="00DE5A7B" w:rsidRDefault="00FD60EF" w:rsidP="00293B3C">
      <w:pPr>
        <w:ind w:firstLine="720"/>
        <w:rPr>
          <w:i/>
        </w:rPr>
      </w:pPr>
      <w:r w:rsidRPr="00DE5A7B">
        <w:rPr>
          <w:i/>
        </w:rPr>
        <w:t xml:space="preserve">Position 3: </w:t>
      </w:r>
      <w:r w:rsidR="0014189E" w:rsidRPr="00DE5A7B">
        <w:rPr>
          <w:i/>
        </w:rPr>
        <w:t>Inventory Control Technician in Lineage Logistics</w:t>
      </w:r>
    </w:p>
    <w:p w:rsidR="0014189E" w:rsidRDefault="007168DD" w:rsidP="007168DD">
      <w:pPr>
        <w:ind w:firstLine="720"/>
      </w:pPr>
      <w:r>
        <w:t xml:space="preserve">The company requires its applicant for this position to be a warehouse operations system competence, have the capacity for the use of all equipment for warehouse materials, and have an </w:t>
      </w:r>
      <w:r>
        <w:lastRenderedPageBreak/>
        <w:t xml:space="preserve">outstanding concern for detail. Also the applicant must have the ability to lift 75 </w:t>
      </w:r>
      <w:r w:rsidR="00074AB6">
        <w:t>lbs.</w:t>
      </w:r>
      <w:r>
        <w:t xml:space="preserve"> safely, be an excellent expertise in conversation. Lastly, one must be able to pass a background check and a drug detector before he or she start </w:t>
      </w:r>
      <w:r w:rsidR="00580AA5">
        <w:t>working for the firm</w:t>
      </w:r>
      <w:r w:rsidR="00377F36">
        <w:t xml:space="preserve"> </w:t>
      </w:r>
      <w:r w:rsidR="00377F36">
        <w:fldChar w:fldCharType="begin"/>
      </w:r>
      <w:r w:rsidR="00377F36">
        <w:instrText xml:space="preserve"> ADDIN ZOTERO_ITEM CSL_CITATION {"citationID":"TOZDcF90","properties":{"formattedCitation":"({\\i{}Lineage Logistics Jobs, Employment | Indeed.Com}, n.d.)","plainCitation":"(Lineage Logistics Jobs, Employment | Indeed.Com, n.d.)","noteIndex":0},"citationItems":[{"id":1582,"uris":["http://zotero.org/users/local/v2GNSyVw/items/HMPXJVZT"],"uri":["http://zotero.org/users/local/v2GNSyVw/items/HMPXJVZT"],"itemData":{"id":1582,"type":"webpage","title":"Lineage Logistics Jobs, Employment | Indeed.com","URL":"https://www.indeed.com/jobs?q=lineage%20logistics&amp;aceid&amp;mna=5&amp;limit=5&amp;gclid=CjwKCAiAxp-ABhALEiwAXm6IycLja25T2HnH5q2kEKhVu1G7Fg6tjCssPaoeToeYOWJdxUI61o5TMRoC2GMQAvD_BwE&amp;vjk=b869490d81f1c2f5","accessed":{"date-parts":[["2021",1,20]]}}}],"schema":"https://github.com/citation-style-language/schema/raw/master/csl-citation.json"} </w:instrText>
      </w:r>
      <w:r w:rsidR="00377F36">
        <w:fldChar w:fldCharType="separate"/>
      </w:r>
      <w:r w:rsidR="00377F36" w:rsidRPr="00377F36">
        <w:rPr>
          <w:rFonts w:ascii="Times New Roman" w:hAnsi="Times New Roman"/>
        </w:rPr>
        <w:t>(</w:t>
      </w:r>
      <w:r w:rsidR="00377F36" w:rsidRPr="00377F36">
        <w:rPr>
          <w:rFonts w:ascii="Times New Roman" w:hAnsi="Times New Roman"/>
          <w:i/>
          <w:iCs/>
        </w:rPr>
        <w:t>Lineage Logistics Jobs, Employment | Indeed.Com</w:t>
      </w:r>
      <w:r w:rsidR="00377F36" w:rsidRPr="00377F36">
        <w:rPr>
          <w:rFonts w:ascii="Times New Roman" w:hAnsi="Times New Roman"/>
        </w:rPr>
        <w:t>, n.d.)</w:t>
      </w:r>
      <w:r w:rsidR="00377F36">
        <w:fldChar w:fldCharType="end"/>
      </w:r>
      <w:r w:rsidR="00580AA5">
        <w:t>.</w:t>
      </w:r>
    </w:p>
    <w:p w:rsidR="00EE6388" w:rsidRPr="00DE5A7B" w:rsidRDefault="00EE6388" w:rsidP="00293B3C">
      <w:pPr>
        <w:ind w:firstLine="720"/>
        <w:rPr>
          <w:i/>
        </w:rPr>
      </w:pPr>
      <w:r w:rsidRPr="00DE5A7B">
        <w:rPr>
          <w:i/>
        </w:rPr>
        <w:t>Position 4: Area Manager – Maintenance in Walmart</w:t>
      </w:r>
    </w:p>
    <w:p w:rsidR="00EE6388" w:rsidRDefault="00EE6388" w:rsidP="00293B3C">
      <w:pPr>
        <w:ind w:firstLine="720"/>
      </w:pPr>
      <w:r>
        <w:t>An applicant for this position is required to have a degree of industry's specific certification and one year of experience in supervising the maintenance d</w:t>
      </w:r>
      <w:r w:rsidRPr="00EE6388">
        <w:t xml:space="preserve">epartment OR </w:t>
      </w:r>
      <w:r>
        <w:t>Bachelor's degree in the business, i</w:t>
      </w:r>
      <w:r w:rsidRPr="00EE6388">
        <w:t>ndustrial</w:t>
      </w:r>
      <w:r>
        <w:t xml:space="preserve"> or related area OR o</w:t>
      </w:r>
      <w:r w:rsidRPr="00EE6388">
        <w:t>ne year's supervision in a maintenance environment, evaluation, mentorship and development of managers and supervisors</w:t>
      </w:r>
      <w:r w:rsidR="00377F36">
        <w:t xml:space="preserve"> </w:t>
      </w:r>
      <w:r w:rsidR="00377F36">
        <w:fldChar w:fldCharType="begin"/>
      </w:r>
      <w:r w:rsidR="00377F36">
        <w:instrText xml:space="preserve"> ADDIN ZOTERO_ITEM CSL_CITATION {"citationID":"kGYe4fAU","properties":{"formattedCitation":"({\\i{}Area Manager - Maintenance}, n.d.)","plainCitation":"(Area Manager - Maintenance, n.d.)","noteIndex":0},"citationItems":[{"id":1579,"uris":["http://zotero.org/users/local/v2GNSyVw/items/9I55LQWB"],"uri":["http://zotero.org/users/local/v2GNSyVw/items/9I55LQWB"],"itemData":{"id":1579,"type":"webpage","abstract":"Communicate with (or to) individuals or groups verbally and/or in writing (e.g. customers, suppliers, associates). Identify associate, customer, and/or supplier concerns Implement the business plan for area of responsibility Maintain quality and safety standards in area of responsibility Manage financial aspects as assigned and/or in area of responsibility Manages maintenance department daily operations Monitor and manage productivity of area of responsibility Supervise and develop associates and leaders in area of responsibility","language":"en","title":"Area Manager - Maintenance","URL":"https://careers.walmart.com//us/jobs/1436827BR-area-manager-maintenance-brookhaven-ms","accessed":{"date-parts":[["2021",1,20]]}}}],"schema":"https://github.com/citation-style-language/schema/raw/master/csl-citation.json"} </w:instrText>
      </w:r>
      <w:r w:rsidR="00377F36">
        <w:fldChar w:fldCharType="separate"/>
      </w:r>
      <w:r w:rsidR="00377F36" w:rsidRPr="00377F36">
        <w:rPr>
          <w:rFonts w:ascii="Times New Roman" w:hAnsi="Times New Roman"/>
        </w:rPr>
        <w:t>(</w:t>
      </w:r>
      <w:r w:rsidR="00377F36" w:rsidRPr="00377F36">
        <w:rPr>
          <w:rFonts w:ascii="Times New Roman" w:hAnsi="Times New Roman"/>
          <w:i/>
          <w:iCs/>
        </w:rPr>
        <w:t>Area Manager - Maintenance</w:t>
      </w:r>
      <w:r w:rsidR="00377F36" w:rsidRPr="00377F36">
        <w:rPr>
          <w:rFonts w:ascii="Times New Roman" w:hAnsi="Times New Roman"/>
        </w:rPr>
        <w:t>, n.d.)</w:t>
      </w:r>
      <w:r w:rsidR="00377F36">
        <w:fldChar w:fldCharType="end"/>
      </w:r>
      <w:r w:rsidRPr="00EE6388">
        <w:t>.</w:t>
      </w:r>
    </w:p>
    <w:p w:rsidR="00D6305F" w:rsidRPr="00DE5A7B" w:rsidRDefault="00D6305F" w:rsidP="00DE5A7B">
      <w:pPr>
        <w:jc w:val="center"/>
        <w:rPr>
          <w:b/>
        </w:rPr>
      </w:pPr>
      <w:r w:rsidRPr="00DE5A7B">
        <w:rPr>
          <w:b/>
        </w:rPr>
        <w:t>Gap Analysis</w:t>
      </w:r>
    </w:p>
    <w:p w:rsidR="004B3241" w:rsidRDefault="00D6305F" w:rsidP="00A82543">
      <w:pPr>
        <w:ind w:firstLine="720"/>
      </w:pPr>
      <w:r>
        <w:t>Out the four positions, business analyst is the one that I most desire to get. However, from the requirement list I identified that there are areas both educationally and experience that I need to meet before I qualify for the pos</w:t>
      </w:r>
      <w:r w:rsidR="00DB2BFB">
        <w:t>i</w:t>
      </w:r>
      <w:r>
        <w:t xml:space="preserve">tion. For instance, the position requires one to have knowledge in </w:t>
      </w:r>
      <w:r w:rsidR="00DB2BFB">
        <w:t xml:space="preserve">SQL and </w:t>
      </w:r>
      <w:r w:rsidRPr="00D6305F">
        <w:t>Tableau</w:t>
      </w:r>
      <w:r>
        <w:t xml:space="preserve"> </w:t>
      </w:r>
      <w:r w:rsidR="00DB2BFB">
        <w:t>which I yet to achieve. Additionally, I will be required to have an experience of at least five years to qualify as a desirable candidate for the position. To fill the gap, I will complete the required courses and continuously work for attachment and internship where I will be able to gain the technical requirement needed for the position for about five years.</w:t>
      </w:r>
    </w:p>
    <w:p w:rsidR="004D708D" w:rsidRPr="00DE5A7B" w:rsidRDefault="004D708D" w:rsidP="00DE5A7B">
      <w:pPr>
        <w:jc w:val="center"/>
        <w:rPr>
          <w:b/>
        </w:rPr>
      </w:pPr>
      <w:r w:rsidRPr="00DE5A7B">
        <w:rPr>
          <w:b/>
        </w:rPr>
        <w:t>Application of the Operation Management in the Position</w:t>
      </w:r>
    </w:p>
    <w:p w:rsidR="004D708D" w:rsidRDefault="004D708D" w:rsidP="00A82543">
      <w:pPr>
        <w:ind w:firstLine="720"/>
      </w:pPr>
      <w:r>
        <w:t xml:space="preserve">I choose this </w:t>
      </w:r>
      <w:r w:rsidR="006A3BAB">
        <w:t xml:space="preserve">position since I have most of the requirements needed, therefore, I will be able to apply the knowledge of the course. However, the position will require me to have an </w:t>
      </w:r>
      <w:r w:rsidR="006A3BAB">
        <w:lastRenderedPageBreak/>
        <w:t>additional certification such as SQL and python, and a five years’ experience before I fully qualify for it.</w:t>
      </w:r>
    </w:p>
    <w:p w:rsidR="00DE5A7B" w:rsidRDefault="00FE3784" w:rsidP="00A82543">
      <w:pPr>
        <w:ind w:firstLine="720"/>
      </w:pPr>
      <w:r>
        <w:t>Finally, I conclude that from the above discussion, it is always advisable to have an added course to boost on the required knowledge. Lastly, work experience is one of the key factor that may accelerate the rate of one getting the desired job position.</w:t>
      </w:r>
    </w:p>
    <w:p w:rsidR="00DE5A7B" w:rsidRDefault="00DE5A7B">
      <w:r>
        <w:br w:type="page"/>
      </w:r>
    </w:p>
    <w:p w:rsidR="00FE3784" w:rsidRPr="00DE5A7B" w:rsidRDefault="00DE5A7B" w:rsidP="00DE5A7B">
      <w:pPr>
        <w:jc w:val="center"/>
        <w:rPr>
          <w:b/>
        </w:rPr>
      </w:pPr>
      <w:r w:rsidRPr="00DE5A7B">
        <w:rPr>
          <w:b/>
        </w:rPr>
        <w:lastRenderedPageBreak/>
        <w:t>References</w:t>
      </w:r>
    </w:p>
    <w:p w:rsidR="00F66C50" w:rsidRPr="00F66C50" w:rsidRDefault="00F66C50" w:rsidP="00F66C50">
      <w:pPr>
        <w:pStyle w:val="Bibliography"/>
        <w:rPr>
          <w:rFonts w:ascii="Times New Roman" w:hAnsi="Times New Roman"/>
        </w:rPr>
      </w:pPr>
      <w:r>
        <w:fldChar w:fldCharType="begin"/>
      </w:r>
      <w:r>
        <w:instrText xml:space="preserve"> ADDIN ZOTERO_BIBL {"uncited":[],"omitted":[],"custom":[]} CSL_BIBLIOGRAPHY </w:instrText>
      </w:r>
      <w:r>
        <w:fldChar w:fldCharType="separate"/>
      </w:r>
      <w:r w:rsidRPr="00F66C50">
        <w:rPr>
          <w:rFonts w:ascii="Times New Roman" w:hAnsi="Times New Roman"/>
          <w:i/>
          <w:iCs/>
        </w:rPr>
        <w:t>Amazon job vacancies</w:t>
      </w:r>
      <w:r w:rsidRPr="00F66C50">
        <w:rPr>
          <w:rFonts w:ascii="Times New Roman" w:hAnsi="Times New Roman"/>
        </w:rPr>
        <w:t>. (n.d.). Retrieved January 20, 2021, from https://www.google.com/search?q=amazon+job+vacancies&amp;oq=amazon+job+vacca&amp;aqs=chrome.1.69i57j0i10l2j0i10i395l5.19253j1j4&amp;sourceid=chrome&amp;ie=UTF-8&amp;ibp=htl;jobs&amp;sa=X&amp;ved=2ahUKEwjdiLr-xaruAhWR3OAKHWqoDF8Qkd0GMAJ6BAgGEAE#fpstate=tldetail&amp;htivrt=jobs&amp;htiq=amazon+job+vacancies&amp;htidocid=pVIfJ0Fu_orGqLtoAAAAAA%3D%3D&amp;sxsrf=ALeKk02ok2w-yg5y4Zh8vwDWOXt_XTeUyg:1611146919322</w:t>
      </w:r>
    </w:p>
    <w:p w:rsidR="00F66C50" w:rsidRPr="00F66C50" w:rsidRDefault="00F66C50" w:rsidP="00F66C50">
      <w:pPr>
        <w:pStyle w:val="Bibliography"/>
        <w:rPr>
          <w:rFonts w:ascii="Times New Roman" w:hAnsi="Times New Roman"/>
        </w:rPr>
      </w:pPr>
      <w:r w:rsidRPr="00F66C50">
        <w:rPr>
          <w:rFonts w:ascii="Times New Roman" w:hAnsi="Times New Roman"/>
          <w:i/>
          <w:iCs/>
        </w:rPr>
        <w:t>Apple Support Business Analyst—Jobs at Apple</w:t>
      </w:r>
      <w:r w:rsidRPr="00F66C50">
        <w:rPr>
          <w:rFonts w:ascii="Times New Roman" w:hAnsi="Times New Roman"/>
        </w:rPr>
        <w:t>. (n.d.). Retrieved January 20, 2021, from https://jobs.apple.com/en-us/details/200192723/apple-support-business-analyst</w:t>
      </w:r>
    </w:p>
    <w:p w:rsidR="00F66C50" w:rsidRPr="00F66C50" w:rsidRDefault="00F66C50" w:rsidP="00F66C50">
      <w:pPr>
        <w:pStyle w:val="Bibliography"/>
        <w:rPr>
          <w:rFonts w:ascii="Times New Roman" w:hAnsi="Times New Roman"/>
        </w:rPr>
      </w:pPr>
      <w:r w:rsidRPr="00F66C50">
        <w:rPr>
          <w:rFonts w:ascii="Times New Roman" w:hAnsi="Times New Roman"/>
          <w:i/>
          <w:iCs/>
        </w:rPr>
        <w:t>Area Manager—Maintenance</w:t>
      </w:r>
      <w:r w:rsidRPr="00F66C50">
        <w:rPr>
          <w:rFonts w:ascii="Times New Roman" w:hAnsi="Times New Roman"/>
        </w:rPr>
        <w:t>. (n.d.). Retrieved January 20, 2021, from https://careers.walmart.com//us/jobs/1436827BR-area-manager-maintenance-brookhaven-ms</w:t>
      </w:r>
    </w:p>
    <w:p w:rsidR="00F66C50" w:rsidRPr="00F66C50" w:rsidRDefault="00F66C50" w:rsidP="00F66C50">
      <w:pPr>
        <w:pStyle w:val="Bibliography"/>
        <w:rPr>
          <w:rFonts w:ascii="Times New Roman" w:hAnsi="Times New Roman"/>
        </w:rPr>
      </w:pPr>
      <w:r w:rsidRPr="00F66C50">
        <w:rPr>
          <w:rFonts w:ascii="Times New Roman" w:hAnsi="Times New Roman"/>
          <w:i/>
          <w:iCs/>
        </w:rPr>
        <w:t>Lineage Logistics Jobs, Employment | Indeed.com</w:t>
      </w:r>
      <w:r w:rsidRPr="00F66C50">
        <w:rPr>
          <w:rFonts w:ascii="Times New Roman" w:hAnsi="Times New Roman"/>
        </w:rPr>
        <w:t>. (n.d.). Retrieved January 20, 2021, from https://www.indeed.com/jobs?q=lineage%20logistics&amp;aceid&amp;mna=5&amp;limit=5&amp;gclid=CjwKCAiAxp-ABhALEiwAXm6IycLja25T2HnH5q2kEKhVu1G7Fg6tjCssPaoeToeYOWJdxUI61o5TMRoC2GMQAvD_BwE&amp;vjk=b869490d81f1c2f5</w:t>
      </w:r>
    </w:p>
    <w:p w:rsidR="00DE5A7B" w:rsidRDefault="00F66C50" w:rsidP="00DE5A7B">
      <w:r>
        <w:fldChar w:fldCharType="end"/>
      </w:r>
    </w:p>
    <w:sectPr w:rsidR="00DE5A7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C28" w:rsidRDefault="00A83C28" w:rsidP="00D6305F">
      <w:pPr>
        <w:spacing w:line="240" w:lineRule="auto"/>
      </w:pPr>
      <w:r>
        <w:separator/>
      </w:r>
    </w:p>
  </w:endnote>
  <w:endnote w:type="continuationSeparator" w:id="0">
    <w:p w:rsidR="00A83C28" w:rsidRDefault="00A83C28" w:rsidP="00D630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C28" w:rsidRDefault="00A83C28" w:rsidP="00D6305F">
      <w:pPr>
        <w:spacing w:line="240" w:lineRule="auto"/>
      </w:pPr>
      <w:r>
        <w:separator/>
      </w:r>
    </w:p>
  </w:footnote>
  <w:footnote w:type="continuationSeparator" w:id="0">
    <w:p w:rsidR="00A83C28" w:rsidRDefault="00A83C28" w:rsidP="00D6305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999975"/>
      <w:docPartObj>
        <w:docPartGallery w:val="Page Numbers (Top of Page)"/>
        <w:docPartUnique/>
      </w:docPartObj>
    </w:sdtPr>
    <w:sdtEndPr>
      <w:rPr>
        <w:noProof/>
      </w:rPr>
    </w:sdtEndPr>
    <w:sdtContent>
      <w:p w:rsidR="00D6305F" w:rsidRDefault="00D6305F">
        <w:pPr>
          <w:pStyle w:val="Header"/>
          <w:jc w:val="right"/>
        </w:pPr>
        <w:r>
          <w:fldChar w:fldCharType="begin"/>
        </w:r>
        <w:r>
          <w:instrText xml:space="preserve"> PAGE   \* MERGEFORMAT </w:instrText>
        </w:r>
        <w:r>
          <w:fldChar w:fldCharType="separate"/>
        </w:r>
        <w:r w:rsidR="00B80212">
          <w:rPr>
            <w:noProof/>
          </w:rPr>
          <w:t>5</w:t>
        </w:r>
        <w:r>
          <w:rPr>
            <w:noProof/>
          </w:rPr>
          <w:fldChar w:fldCharType="end"/>
        </w:r>
      </w:p>
    </w:sdtContent>
  </w:sdt>
  <w:p w:rsidR="00D6305F" w:rsidRDefault="00D630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62E"/>
    <w:rsid w:val="000005E5"/>
    <w:rsid w:val="00074AB6"/>
    <w:rsid w:val="0014189E"/>
    <w:rsid w:val="00293B3C"/>
    <w:rsid w:val="00344B0F"/>
    <w:rsid w:val="00377F36"/>
    <w:rsid w:val="00442B3C"/>
    <w:rsid w:val="004B3241"/>
    <w:rsid w:val="004D708D"/>
    <w:rsid w:val="00580AA5"/>
    <w:rsid w:val="006A3BAB"/>
    <w:rsid w:val="007168DD"/>
    <w:rsid w:val="00A82543"/>
    <w:rsid w:val="00A83C28"/>
    <w:rsid w:val="00B80212"/>
    <w:rsid w:val="00B9162E"/>
    <w:rsid w:val="00D6305F"/>
    <w:rsid w:val="00D87780"/>
    <w:rsid w:val="00DB2BFB"/>
    <w:rsid w:val="00DE5A7B"/>
    <w:rsid w:val="00E94641"/>
    <w:rsid w:val="00EE6388"/>
    <w:rsid w:val="00F66C50"/>
    <w:rsid w:val="00FD60EF"/>
    <w:rsid w:val="00FE3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D6305F"/>
    <w:pPr>
      <w:tabs>
        <w:tab w:val="center" w:pos="4680"/>
        <w:tab w:val="right" w:pos="9360"/>
      </w:tabs>
      <w:spacing w:line="240" w:lineRule="auto"/>
    </w:pPr>
  </w:style>
  <w:style w:type="character" w:customStyle="1" w:styleId="HeaderChar">
    <w:name w:val="Header Char"/>
    <w:basedOn w:val="DefaultParagraphFont"/>
    <w:link w:val="Header"/>
    <w:uiPriority w:val="99"/>
    <w:rsid w:val="00D6305F"/>
  </w:style>
  <w:style w:type="paragraph" w:styleId="Footer">
    <w:name w:val="footer"/>
    <w:basedOn w:val="Normal"/>
    <w:link w:val="FooterChar"/>
    <w:uiPriority w:val="99"/>
    <w:unhideWhenUsed/>
    <w:rsid w:val="00D6305F"/>
    <w:pPr>
      <w:tabs>
        <w:tab w:val="center" w:pos="4680"/>
        <w:tab w:val="right" w:pos="9360"/>
      </w:tabs>
      <w:spacing w:line="240" w:lineRule="auto"/>
    </w:pPr>
  </w:style>
  <w:style w:type="character" w:customStyle="1" w:styleId="FooterChar">
    <w:name w:val="Footer Char"/>
    <w:basedOn w:val="DefaultParagraphFont"/>
    <w:link w:val="Footer"/>
    <w:uiPriority w:val="99"/>
    <w:rsid w:val="00D6305F"/>
  </w:style>
  <w:style w:type="paragraph" w:styleId="Bibliography">
    <w:name w:val="Bibliography"/>
    <w:basedOn w:val="Normal"/>
    <w:next w:val="Normal"/>
    <w:uiPriority w:val="37"/>
    <w:unhideWhenUsed/>
    <w:rsid w:val="00F66C50"/>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D6305F"/>
    <w:pPr>
      <w:tabs>
        <w:tab w:val="center" w:pos="4680"/>
        <w:tab w:val="right" w:pos="9360"/>
      </w:tabs>
      <w:spacing w:line="240" w:lineRule="auto"/>
    </w:pPr>
  </w:style>
  <w:style w:type="character" w:customStyle="1" w:styleId="HeaderChar">
    <w:name w:val="Header Char"/>
    <w:basedOn w:val="DefaultParagraphFont"/>
    <w:link w:val="Header"/>
    <w:uiPriority w:val="99"/>
    <w:rsid w:val="00D6305F"/>
  </w:style>
  <w:style w:type="paragraph" w:styleId="Footer">
    <w:name w:val="footer"/>
    <w:basedOn w:val="Normal"/>
    <w:link w:val="FooterChar"/>
    <w:uiPriority w:val="99"/>
    <w:unhideWhenUsed/>
    <w:rsid w:val="00D6305F"/>
    <w:pPr>
      <w:tabs>
        <w:tab w:val="center" w:pos="4680"/>
        <w:tab w:val="right" w:pos="9360"/>
      </w:tabs>
      <w:spacing w:line="240" w:lineRule="auto"/>
    </w:pPr>
  </w:style>
  <w:style w:type="character" w:customStyle="1" w:styleId="FooterChar">
    <w:name w:val="Footer Char"/>
    <w:basedOn w:val="DefaultParagraphFont"/>
    <w:link w:val="Footer"/>
    <w:uiPriority w:val="99"/>
    <w:rsid w:val="00D6305F"/>
  </w:style>
  <w:style w:type="paragraph" w:styleId="Bibliography">
    <w:name w:val="Bibliography"/>
    <w:basedOn w:val="Normal"/>
    <w:next w:val="Normal"/>
    <w:uiPriority w:val="37"/>
    <w:unhideWhenUsed/>
    <w:rsid w:val="00F66C50"/>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65</TotalTime>
  <Pages>5</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15</cp:revision>
  <dcterms:created xsi:type="dcterms:W3CDTF">2021-01-20T13:23:00Z</dcterms:created>
  <dcterms:modified xsi:type="dcterms:W3CDTF">2021-01-21T05:13:00Z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zotero-version="5.0.95.1"&gt;&lt;session id="UGftX3KK"/&gt;&lt;style id="http://www.zotero.org/styles/apa" locale="en-US" hasBibliography="1" bibliographyStyleHasBeenSet="1"/&gt;&lt;prefs&gt;&lt;pref name="fieldType" value="Field"/&gt;&lt;pref name="automaticJou</vt:lpwstr>
  </property>
  <property fmtid="{D5CDD505-2E9C-101B-9397-08002B2CF9AE}" pid="9" name="ZOTERO_PREF_2">
    <vt:lpwstr>rnalAbbreviations" value="true"/&gt;&lt;/prefs&gt;&lt;/data&gt;</vt:lpwstr>
  </property>
</Properties>
</file>